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827" w:rsidRDefault="00E55827">
      <w:r w:rsidRPr="00F86B3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467.4pt;height:624pt;visibility:visible">
            <v:imagedata r:id="rId4" o:title=""/>
          </v:shape>
        </w:pict>
      </w:r>
    </w:p>
    <w:p w:rsidR="00E55827" w:rsidRDefault="00E55827"/>
    <w:p w:rsidR="00E55827" w:rsidRDefault="00E55827"/>
    <w:p w:rsidR="00E55827" w:rsidRDefault="00E55827"/>
    <w:p w:rsidR="00E55827" w:rsidRDefault="00E55827"/>
    <w:p w:rsidR="00E55827" w:rsidRPr="003A2AF0" w:rsidRDefault="00E55827" w:rsidP="008F5D86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A2AF0">
        <w:rPr>
          <w:rFonts w:ascii="Times New Roman" w:hAnsi="Times New Roman"/>
          <w:b/>
          <w:sz w:val="24"/>
          <w:szCs w:val="24"/>
        </w:rPr>
        <w:t>Жилищно-строительный кооператив № 315 (ЖСК №315)</w:t>
      </w:r>
    </w:p>
    <w:p w:rsidR="00E55827" w:rsidRPr="003A2AF0" w:rsidRDefault="00E55827" w:rsidP="008F5D86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 w:rsidRPr="003A2AF0">
        <w:rPr>
          <w:rFonts w:ascii="Times New Roman" w:hAnsi="Times New Roman"/>
          <w:sz w:val="24"/>
          <w:szCs w:val="24"/>
        </w:rPr>
        <w:t>Юридический и фактический адрес местонахождения: 603132, г Нижний Новгород, ул Адмирала Макарова, д 7, корп 1</w:t>
      </w:r>
    </w:p>
    <w:p w:rsidR="00E55827" w:rsidRPr="003A2AF0" w:rsidRDefault="00E55827" w:rsidP="008F5D86">
      <w:pPr>
        <w:spacing w:after="120" w:line="240" w:lineRule="auto"/>
        <w:jc w:val="center"/>
        <w:rPr>
          <w:rFonts w:ascii="Times New Roman" w:hAnsi="Times New Roman"/>
        </w:rPr>
      </w:pPr>
      <w:r w:rsidRPr="003A2AF0">
        <w:rPr>
          <w:rFonts w:ascii="Times New Roman" w:hAnsi="Times New Roman"/>
          <w:sz w:val="24"/>
          <w:szCs w:val="24"/>
        </w:rPr>
        <w:t xml:space="preserve">Тел.: </w:t>
      </w:r>
      <w:r w:rsidRPr="003A2AF0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519785</w:t>
      </w: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1, эл. почта: </w:t>
      </w:r>
      <w:hyperlink r:id="rId5" w:history="1">
        <w:r w:rsidRPr="003A2AF0">
          <w:rPr>
            <w:rStyle w:val="Hyperlink"/>
            <w:rFonts w:ascii="Times New Roman" w:hAnsi="Times New Roman"/>
          </w:rPr>
          <w:t>tisa94@yandex.ru</w:t>
        </w:r>
      </w:hyperlink>
    </w:p>
    <w:p w:rsidR="00E55827" w:rsidRPr="003A2AF0" w:rsidRDefault="00E55827" w:rsidP="008F5D86">
      <w:pPr>
        <w:spacing w:after="12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ИНН 5258002185 ОГРН </w:t>
      </w:r>
      <w:r w:rsidRPr="003A2AF0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1025202610498</w:t>
      </w: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 КПП </w:t>
      </w:r>
      <w:r w:rsidRPr="003A2AF0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525801001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3A2AF0">
        <w:rPr>
          <w:rFonts w:ascii="Times New Roman" w:hAnsi="Times New Roman"/>
          <w:sz w:val="24"/>
          <w:szCs w:val="24"/>
        </w:rPr>
        <w:t xml:space="preserve">Устав  утвержден на общем собрании собственников 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Свидетельство о постановке на учет в налоговом органе юридического лица, образованного в соответствии с законодательством Российской Федерации по месту нахождения на территории Российской Федерации 52 № 000330207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Свидетельство о внесении записи в Единый государственный реестр юридических лиц о юридическом лице, зарегистрированном до 1 июля 2002 года 52 № 000975329.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Председатель:</w:t>
      </w: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         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Дунаева Лидия Ивановна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 xml:space="preserve">Бухгалтер: </w:t>
      </w: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Исакова Александра Анатольевна</w:t>
      </w:r>
      <w:bookmarkStart w:id="0" w:name="_GoBack"/>
      <w:bookmarkEnd w:id="0"/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Члены Правления:</w:t>
      </w: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  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Леонтьева Надежда Николаевна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Косова Лариса Григорьевна</w:t>
      </w:r>
    </w:p>
    <w:p w:rsidR="00E55827" w:rsidRPr="003A2AF0" w:rsidRDefault="00E55827" w:rsidP="003A2AF0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Гульдихин Вадим Михайлович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Сорокина Елена Евгеньевна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Осокин Сергей Владимирович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Члены ревизионной комиссии:</w:t>
      </w:r>
    </w:p>
    <w:p w:rsidR="00E55827" w:rsidRPr="003A2AF0" w:rsidRDefault="00E55827" w:rsidP="003A2AF0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Леонтьева Надежда Николаевна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Косова Лариса Григорьевна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Сорокина Елена Евгеньевна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3A2AF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Время работы:</w:t>
      </w:r>
      <w:r w:rsidRPr="003A2AF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 </w:t>
      </w:r>
      <w:r w:rsidRPr="003A2AF0">
        <w:rPr>
          <w:rFonts w:ascii="Times New Roman" w:hAnsi="Times New Roman"/>
          <w:sz w:val="24"/>
          <w:szCs w:val="24"/>
        </w:rPr>
        <w:t xml:space="preserve"> пн- пт 09.00 – 18.00 </w:t>
      </w:r>
    </w:p>
    <w:p w:rsidR="00E55827" w:rsidRPr="003A2AF0" w:rsidRDefault="00E55827" w:rsidP="008F5D86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3A2AF0">
        <w:rPr>
          <w:rFonts w:ascii="Times New Roman" w:hAnsi="Times New Roman"/>
          <w:sz w:val="24"/>
          <w:szCs w:val="24"/>
        </w:rPr>
        <w:t>Часы приема граждан: вторник, четверг 17.00 – 19.00</w:t>
      </w:r>
    </w:p>
    <w:p w:rsidR="00E55827" w:rsidRDefault="00E55827"/>
    <w:p w:rsidR="00E55827" w:rsidRDefault="00E55827"/>
    <w:p w:rsidR="00E55827" w:rsidRDefault="00E55827"/>
    <w:p w:rsidR="00E55827" w:rsidRDefault="00E55827"/>
    <w:p w:rsidR="00E55827" w:rsidRDefault="00E55827"/>
    <w:p w:rsidR="00E55827" w:rsidRDefault="00E55827"/>
    <w:p w:rsidR="00E55827" w:rsidRDefault="00E55827"/>
    <w:p w:rsidR="00E55827" w:rsidRDefault="00E55827"/>
    <w:p w:rsidR="00E55827" w:rsidRDefault="00E55827"/>
    <w:p w:rsidR="00E55827" w:rsidRDefault="00E55827">
      <w:r w:rsidRPr="00F86B38">
        <w:rPr>
          <w:noProof/>
          <w:lang w:eastAsia="ru-RU"/>
        </w:rPr>
        <w:pict>
          <v:shape id="Рисунок 1" o:spid="_x0000_i1026" type="#_x0000_t75" style="width:467.4pt;height:661.2pt;visibility:visible">
            <v:imagedata r:id="rId6" o:title=""/>
          </v:shape>
        </w:pict>
      </w:r>
    </w:p>
    <w:p w:rsidR="00E55827" w:rsidRDefault="00E55827"/>
    <w:p w:rsidR="00E55827" w:rsidRDefault="00E55827">
      <w:r w:rsidRPr="00F86B38">
        <w:rPr>
          <w:noProof/>
          <w:lang w:eastAsia="ru-RU"/>
        </w:rPr>
        <w:pict>
          <v:shape id="Рисунок 2" o:spid="_x0000_i1027" type="#_x0000_t75" style="width:467.4pt;height:661.2pt;visibility:visible">
            <v:imagedata r:id="rId7" o:title=""/>
          </v:shape>
        </w:pict>
      </w:r>
    </w:p>
    <w:p w:rsidR="00E55827" w:rsidRDefault="00E55827"/>
    <w:p w:rsidR="00E55827" w:rsidRDefault="00E55827"/>
    <w:p w:rsidR="00E55827" w:rsidRDefault="00E55827">
      <w:r w:rsidRPr="00F86B38">
        <w:rPr>
          <w:noProof/>
          <w:lang w:eastAsia="ru-RU"/>
        </w:rPr>
        <w:pict>
          <v:shape id="Рисунок 3" o:spid="_x0000_i1028" type="#_x0000_t75" style="width:467.4pt;height:661.2pt;visibility:visible">
            <v:imagedata r:id="rId8" o:title=""/>
          </v:shape>
        </w:pict>
      </w:r>
    </w:p>
    <w:p w:rsidR="00E55827" w:rsidRDefault="00E55827"/>
    <w:p w:rsidR="00E55827" w:rsidRDefault="00E55827"/>
    <w:p w:rsidR="00E55827" w:rsidRDefault="00E55827">
      <w:r w:rsidRPr="00F86B38">
        <w:rPr>
          <w:noProof/>
          <w:lang w:eastAsia="ru-RU"/>
        </w:rPr>
        <w:pict>
          <v:shape id="Рисунок 4" o:spid="_x0000_i1029" type="#_x0000_t75" style="width:467.4pt;height:661.2pt;visibility:visible">
            <v:imagedata r:id="rId9" o:title=""/>
          </v:shape>
        </w:pict>
      </w:r>
    </w:p>
    <w:p w:rsidR="00E55827" w:rsidRDefault="00E55827"/>
    <w:p w:rsidR="00E55827" w:rsidRDefault="00E55827"/>
    <w:p w:rsidR="00E55827" w:rsidRDefault="00E55827">
      <w:r w:rsidRPr="00F86B38">
        <w:rPr>
          <w:noProof/>
          <w:lang w:eastAsia="ru-RU"/>
        </w:rPr>
        <w:pict>
          <v:shape id="Рисунок 5" o:spid="_x0000_i1030" type="#_x0000_t75" style="width:467.4pt;height:661.2pt;visibility:visible">
            <v:imagedata r:id="rId10" o:title=""/>
          </v:shape>
        </w:pict>
      </w:r>
    </w:p>
    <w:p w:rsidR="00E55827" w:rsidRDefault="00E55827"/>
    <w:p w:rsidR="00E55827" w:rsidRDefault="00E55827"/>
    <w:p w:rsidR="00E55827" w:rsidRDefault="00E55827">
      <w:pPr>
        <w:rPr>
          <w:noProof/>
          <w:lang w:eastAsia="ru-RU"/>
        </w:rPr>
      </w:pPr>
      <w:r w:rsidRPr="00F86B38">
        <w:rPr>
          <w:noProof/>
          <w:lang w:eastAsia="ru-RU"/>
        </w:rPr>
        <w:pict>
          <v:shape id="_x0000_i1031" type="#_x0000_t75" style="width:467.4pt;height:624pt;visibility:visible">
            <v:imagedata r:id="rId11" o:title=""/>
          </v:shape>
        </w:pict>
      </w:r>
    </w:p>
    <w:p w:rsidR="00E55827" w:rsidRDefault="00E55827">
      <w:pPr>
        <w:rPr>
          <w:noProof/>
          <w:lang w:eastAsia="ru-RU"/>
        </w:rPr>
      </w:pPr>
    </w:p>
    <w:p w:rsidR="00E55827" w:rsidRDefault="00E55827">
      <w:pPr>
        <w:rPr>
          <w:noProof/>
          <w:lang w:eastAsia="ru-RU"/>
        </w:rPr>
      </w:pPr>
    </w:p>
    <w:p w:rsidR="00E55827" w:rsidRDefault="00E55827">
      <w:pPr>
        <w:rPr>
          <w:noProof/>
          <w:lang w:eastAsia="ru-RU"/>
        </w:rPr>
      </w:pPr>
    </w:p>
    <w:p w:rsidR="00E55827" w:rsidRDefault="00E55827">
      <w:pPr>
        <w:rPr>
          <w:noProof/>
          <w:lang w:eastAsia="ru-RU"/>
        </w:rPr>
      </w:pPr>
      <w:r w:rsidRPr="00F86B38">
        <w:rPr>
          <w:noProof/>
          <w:lang w:eastAsia="ru-RU"/>
        </w:rPr>
        <w:pict>
          <v:shape id="Рисунок 7" o:spid="_x0000_i1032" type="#_x0000_t75" style="width:467.4pt;height:661.2pt;visibility:visible">
            <v:imagedata r:id="rId12" o:title=""/>
          </v:shape>
        </w:pict>
      </w:r>
    </w:p>
    <w:p w:rsidR="00E55827" w:rsidRDefault="00E55827">
      <w:pPr>
        <w:rPr>
          <w:noProof/>
          <w:lang w:eastAsia="ru-RU"/>
        </w:rPr>
      </w:pPr>
    </w:p>
    <w:p w:rsidR="00E55827" w:rsidRDefault="00E55827">
      <w:pPr>
        <w:rPr>
          <w:noProof/>
          <w:lang w:eastAsia="ru-RU"/>
        </w:rPr>
      </w:pPr>
    </w:p>
    <w:p w:rsidR="00E55827" w:rsidRDefault="00E55827">
      <w:pPr>
        <w:rPr>
          <w:noProof/>
          <w:lang w:eastAsia="ru-RU"/>
        </w:rPr>
      </w:pPr>
      <w:r w:rsidRPr="00F86B38">
        <w:rPr>
          <w:noProof/>
          <w:lang w:eastAsia="ru-RU"/>
        </w:rPr>
        <w:pict>
          <v:shape id="Рисунок 8" o:spid="_x0000_i1033" type="#_x0000_t75" style="width:467.4pt;height:661.2pt;visibility:visible">
            <v:imagedata r:id="rId13" o:title=""/>
          </v:shape>
        </w:pict>
      </w:r>
    </w:p>
    <w:p w:rsidR="00E55827" w:rsidRDefault="00E55827"/>
    <w:p w:rsidR="00E55827" w:rsidRDefault="00E55827"/>
    <w:sectPr w:rsidR="00E55827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409D"/>
    <w:rsid w:val="000237F4"/>
    <w:rsid w:val="000D37D7"/>
    <w:rsid w:val="003A2AF0"/>
    <w:rsid w:val="0067333F"/>
    <w:rsid w:val="00715220"/>
    <w:rsid w:val="007E5BCF"/>
    <w:rsid w:val="008B16D1"/>
    <w:rsid w:val="008F5D86"/>
    <w:rsid w:val="00953816"/>
    <w:rsid w:val="00962101"/>
    <w:rsid w:val="00A45A82"/>
    <w:rsid w:val="00A706FB"/>
    <w:rsid w:val="00AB7FD6"/>
    <w:rsid w:val="00BD40D6"/>
    <w:rsid w:val="00CD409D"/>
    <w:rsid w:val="00E55827"/>
    <w:rsid w:val="00F86B38"/>
    <w:rsid w:val="00FA6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22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F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5D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F5D8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tisa94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178</Words>
  <Characters>1017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beketov</cp:lastModifiedBy>
  <cp:revision>2</cp:revision>
  <dcterms:created xsi:type="dcterms:W3CDTF">2017-11-13T10:51:00Z</dcterms:created>
  <dcterms:modified xsi:type="dcterms:W3CDTF">2017-11-13T10:51:00Z</dcterms:modified>
</cp:coreProperties>
</file>