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047" w:rsidRDefault="00992047" w:rsidP="00593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2047" w:rsidRDefault="00992047" w:rsidP="00EF0281">
      <w:pPr>
        <w:jc w:val="both"/>
        <w:rPr>
          <w:rFonts w:ascii="Times New Roman" w:hAnsi="Times New Roman"/>
          <w:b/>
          <w:sz w:val="28"/>
          <w:szCs w:val="28"/>
        </w:rPr>
      </w:pPr>
      <w:r w:rsidRPr="00DD7EFF"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style="width:463.8pt;height:631.2pt;visibility:visible">
            <v:imagedata r:id="rId6" o:title=""/>
          </v:shape>
        </w:pict>
      </w:r>
    </w:p>
    <w:p w:rsidR="00992047" w:rsidRDefault="00992047" w:rsidP="00593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2047" w:rsidRDefault="00992047" w:rsidP="00593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2047" w:rsidRDefault="00992047" w:rsidP="00EF0281">
      <w:pPr>
        <w:rPr>
          <w:rFonts w:ascii="Times New Roman" w:hAnsi="Times New Roman"/>
          <w:b/>
          <w:sz w:val="28"/>
          <w:szCs w:val="28"/>
        </w:rPr>
      </w:pPr>
    </w:p>
    <w:p w:rsidR="00992047" w:rsidRDefault="00992047" w:rsidP="00593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2047" w:rsidRPr="00BF2D9C" w:rsidRDefault="00992047" w:rsidP="00593B69">
      <w:pPr>
        <w:jc w:val="center"/>
        <w:rPr>
          <w:rFonts w:ascii="Times New Roman" w:hAnsi="Times New Roman"/>
          <w:b/>
          <w:sz w:val="28"/>
          <w:szCs w:val="28"/>
        </w:rPr>
      </w:pPr>
      <w:r w:rsidRPr="00BF2D9C">
        <w:rPr>
          <w:rFonts w:ascii="Times New Roman" w:hAnsi="Times New Roman"/>
          <w:b/>
          <w:sz w:val="28"/>
          <w:szCs w:val="28"/>
        </w:rPr>
        <w:t>Товарищество собственников жилья №186  (ТСЖ №186).</w:t>
      </w:r>
    </w:p>
    <w:p w:rsidR="00992047" w:rsidRPr="00BF2D9C" w:rsidRDefault="00992047" w:rsidP="00F74927">
      <w:pPr>
        <w:jc w:val="center"/>
        <w:rPr>
          <w:rFonts w:ascii="Times New Roman" w:hAnsi="Times New Roman"/>
          <w:sz w:val="24"/>
          <w:szCs w:val="24"/>
        </w:rPr>
      </w:pPr>
      <w:r w:rsidRPr="00BF2D9C">
        <w:rPr>
          <w:rFonts w:ascii="Times New Roman" w:hAnsi="Times New Roman"/>
          <w:sz w:val="24"/>
          <w:szCs w:val="24"/>
        </w:rPr>
        <w:t>Юридический и фактический адрес: 603132, г. Нижний Новгород, ул. Академика Баха, д. 7</w:t>
      </w:r>
    </w:p>
    <w:p w:rsidR="00992047" w:rsidRPr="00BF2D9C" w:rsidRDefault="00992047" w:rsidP="00F74927">
      <w:pPr>
        <w:jc w:val="center"/>
        <w:rPr>
          <w:rFonts w:ascii="Times New Roman" w:hAnsi="Times New Roman"/>
        </w:rPr>
      </w:pPr>
      <w:r w:rsidRPr="00BF2D9C">
        <w:rPr>
          <w:rFonts w:ascii="Times New Roman" w:hAnsi="Times New Roman"/>
          <w:sz w:val="24"/>
          <w:szCs w:val="24"/>
        </w:rPr>
        <w:t xml:space="preserve">Тел. </w:t>
      </w:r>
      <w:r w:rsidRPr="00BF2D9C">
        <w:rPr>
          <w:rStyle w:val="phone-number"/>
          <w:rFonts w:ascii="Times New Roman" w:hAnsi="Times New Roman"/>
          <w:color w:val="333333"/>
          <w:sz w:val="21"/>
          <w:szCs w:val="21"/>
          <w:shd w:val="clear" w:color="auto" w:fill="FFFFFF"/>
        </w:rPr>
        <w:t>249-3</w:t>
      </w:r>
      <w:r w:rsidRPr="00BF2D9C">
        <w:rPr>
          <w:rStyle w:val="phone-hide"/>
          <w:rFonts w:ascii="Times New Roman" w:hAnsi="Times New Roman"/>
          <w:color w:val="333333"/>
          <w:sz w:val="21"/>
          <w:szCs w:val="21"/>
          <w:shd w:val="clear" w:color="auto" w:fill="FFFFFF"/>
        </w:rPr>
        <w:t xml:space="preserve">4-96, эл.почта </w:t>
      </w:r>
      <w:hyperlink r:id="rId7" w:history="1">
        <w:r w:rsidRPr="00BF2D9C">
          <w:rPr>
            <w:rStyle w:val="Hyperlink"/>
            <w:rFonts w:ascii="Times New Roman" w:hAnsi="Times New Roman"/>
          </w:rPr>
          <w:t>tsg186@yandex.ru</w:t>
        </w:r>
      </w:hyperlink>
    </w:p>
    <w:p w:rsidR="00992047" w:rsidRPr="00BF2D9C" w:rsidRDefault="00992047" w:rsidP="00F74927">
      <w:pPr>
        <w:jc w:val="center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F2D9C">
        <w:rPr>
          <w:rFonts w:ascii="Times New Roman" w:hAnsi="Times New Roman"/>
        </w:rPr>
        <w:t xml:space="preserve">ИНН </w:t>
      </w:r>
      <w:r w:rsidRPr="00BF2D9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5258074817</w:t>
      </w:r>
      <w:r w:rsidRPr="00BF2D9C">
        <w:rPr>
          <w:rFonts w:ascii="Times New Roman" w:hAnsi="Times New Roman"/>
        </w:rPr>
        <w:t xml:space="preserve"> ОГРН </w:t>
      </w:r>
      <w:r w:rsidRPr="00BF2D9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1085258000816</w:t>
      </w:r>
      <w:r w:rsidRPr="00BF2D9C">
        <w:rPr>
          <w:rFonts w:ascii="Times New Roman" w:hAnsi="Times New Roman"/>
        </w:rPr>
        <w:t xml:space="preserve"> КПП </w:t>
      </w:r>
      <w:r w:rsidRPr="00BF2D9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525801001</w:t>
      </w:r>
    </w:p>
    <w:p w:rsidR="00992047" w:rsidRPr="00BF2D9C" w:rsidRDefault="00992047" w:rsidP="00F74927">
      <w:pPr>
        <w:jc w:val="center"/>
        <w:rPr>
          <w:rStyle w:val="phone-hide"/>
          <w:rFonts w:ascii="Times New Roman" w:hAnsi="Times New Roman"/>
          <w:b/>
          <w:color w:val="222222"/>
          <w:sz w:val="24"/>
          <w:szCs w:val="24"/>
          <w:shd w:val="clear" w:color="auto" w:fill="FFFFFF"/>
        </w:rPr>
      </w:pPr>
      <w:r w:rsidRPr="00BF2D9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ОКПО</w:t>
      </w:r>
      <w:r w:rsidRPr="00BF2D9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  <w:t xml:space="preserve"> 43014490 ОКАТО 22401368000</w:t>
      </w:r>
    </w:p>
    <w:p w:rsidR="00992047" w:rsidRDefault="00992047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Устав утвержден на собрании членов ТСЖ.</w:t>
      </w:r>
    </w:p>
    <w:p w:rsidR="00992047" w:rsidRPr="001431AA" w:rsidRDefault="00992047" w:rsidP="00BF2D9C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1431A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Свидетельство о государственной регистрации юридического лица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52 </w:t>
      </w:r>
      <w:r w:rsidRPr="001431A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№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003867140, дата регистрации – 11февраля 2008</w:t>
      </w:r>
      <w:r w:rsidRPr="001431A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г.</w:t>
      </w:r>
    </w:p>
    <w:p w:rsidR="00992047" w:rsidRDefault="00992047" w:rsidP="00BF2D9C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1431A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Свидетельство о постановке на учет в налоговом органе серия 52 №0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03867290</w:t>
      </w:r>
      <w:r w:rsidRPr="001431A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поставлено на учет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11февраля 2008</w:t>
      </w:r>
      <w:r w:rsidRPr="001431A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</w:p>
    <w:p w:rsidR="00992047" w:rsidRDefault="00992047" w:rsidP="00BF2D9C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1431AA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Председатель Правления:</w:t>
      </w:r>
      <w:r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Чурин Евгений Вадимович</w:t>
      </w:r>
    </w:p>
    <w:p w:rsidR="00992047" w:rsidRPr="00BF2D9C" w:rsidRDefault="00992047" w:rsidP="00BF2D9C">
      <w:pPr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</w:pPr>
      <w:r w:rsidRPr="00BF2D9C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Бухгалтер:</w:t>
      </w:r>
      <w:r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 Видяйкина Марина Юрьевна</w:t>
      </w:r>
    </w:p>
    <w:p w:rsidR="00992047" w:rsidRPr="001431AA" w:rsidRDefault="00992047">
      <w:pPr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</w:pPr>
      <w:r w:rsidRPr="001431AA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Члены Правления:</w:t>
      </w:r>
    </w:p>
    <w:p w:rsidR="00992047" w:rsidRPr="006E56DF" w:rsidRDefault="00992047" w:rsidP="006E56DF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Тридцаткина Валентина Яковлевна</w:t>
      </w:r>
    </w:p>
    <w:p w:rsidR="00992047" w:rsidRPr="006E56DF" w:rsidRDefault="00992047" w:rsidP="006E56DF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Чурин Евгений Вадимович</w:t>
      </w:r>
    </w:p>
    <w:p w:rsidR="00992047" w:rsidRPr="006E56DF" w:rsidRDefault="00992047" w:rsidP="006E56DF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Фомин Дмитрий Юрьевич</w:t>
      </w:r>
    </w:p>
    <w:p w:rsidR="00992047" w:rsidRPr="006E56DF" w:rsidRDefault="00992047" w:rsidP="006E56DF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Ворыщова Елена Викторовна</w:t>
      </w:r>
    </w:p>
    <w:p w:rsidR="00992047" w:rsidRPr="006E56DF" w:rsidRDefault="00992047" w:rsidP="006E56DF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Угланова Галина Кирилловна</w:t>
      </w:r>
    </w:p>
    <w:p w:rsidR="00992047" w:rsidRPr="006E56DF" w:rsidRDefault="00992047" w:rsidP="006E56DF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Казакова Наталья Сергеевна</w:t>
      </w:r>
    </w:p>
    <w:p w:rsidR="00992047" w:rsidRPr="006E56DF" w:rsidRDefault="00992047" w:rsidP="006E56DF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Житная Светлана Васильевна</w:t>
      </w:r>
    </w:p>
    <w:p w:rsidR="00992047" w:rsidRPr="006E56DF" w:rsidRDefault="00992047" w:rsidP="006E56DF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Морозова Светлана Сергеевна</w:t>
      </w:r>
    </w:p>
    <w:p w:rsidR="00992047" w:rsidRPr="006E56DF" w:rsidRDefault="00992047" w:rsidP="006E56DF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Федорова Татьяна Владимировна</w:t>
      </w:r>
    </w:p>
    <w:p w:rsidR="00992047" w:rsidRDefault="00992047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З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а</w:t>
      </w:r>
      <w:r w:rsidRPr="006E56DF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йко Татьяна Викторовна</w:t>
      </w:r>
      <w:bookmarkStart w:id="0" w:name="_GoBack"/>
      <w:bookmarkEnd w:id="0"/>
    </w:p>
    <w:p w:rsidR="00992047" w:rsidRPr="001431AA" w:rsidRDefault="00992047" w:rsidP="00BF2D9C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F2D9C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Время работы ТСЖ:</w:t>
      </w:r>
      <w:r w:rsidRPr="001431A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понедельник- пятница 9.00 – 18.00</w:t>
      </w:r>
    </w:p>
    <w:p w:rsidR="00992047" w:rsidRPr="006E56DF" w:rsidRDefault="00992047" w:rsidP="00BF2D9C">
      <w:pPr>
        <w:rPr>
          <w:rFonts w:ascii="Times New Roman" w:hAnsi="Times New Roman"/>
          <w:sz w:val="24"/>
          <w:szCs w:val="24"/>
        </w:rPr>
      </w:pPr>
      <w:r w:rsidRPr="00BF2D9C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Часы приема Председателя:</w:t>
      </w:r>
      <w:r w:rsidRPr="001431A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1431AA">
        <w:rPr>
          <w:rFonts w:ascii="Times New Roman" w:hAnsi="Times New Roman"/>
          <w:sz w:val="24"/>
          <w:szCs w:val="24"/>
        </w:rPr>
        <w:t>среда: 19-00 – 20.00, пятница – 19.00-20.00</w:t>
      </w:r>
    </w:p>
    <w:p w:rsidR="00992047" w:rsidRDefault="00992047">
      <w:pPr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992047" w:rsidRDefault="00992047"/>
    <w:p w:rsidR="00992047" w:rsidRDefault="00992047"/>
    <w:p w:rsidR="00992047" w:rsidRDefault="00992047"/>
    <w:p w:rsidR="00992047" w:rsidRDefault="00992047">
      <w:r w:rsidRPr="00F74927">
        <w:object w:dxaOrig="8940" w:dyaOrig="12631">
          <v:shape id="_x0000_i1026" type="#_x0000_t75" style="width:447pt;height:631.8pt" o:ole="">
            <v:imagedata r:id="rId8" o:title=""/>
          </v:shape>
          <o:OLEObject Type="Embed" ProgID="AcroExch.Document.11" ShapeID="_x0000_i1026" DrawAspect="Content" ObjectID="_1573284124" r:id="rId9"/>
        </w:object>
      </w:r>
    </w:p>
    <w:p w:rsidR="00992047" w:rsidRDefault="00992047" w:rsidP="00F74927">
      <w:pPr>
        <w:tabs>
          <w:tab w:val="left" w:pos="5912"/>
        </w:tabs>
      </w:pPr>
      <w:r>
        <w:tab/>
      </w: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  <w:r w:rsidRPr="00E17364">
        <w:rPr>
          <w:noProof/>
        </w:rPr>
        <w:pict>
          <v:shape id="Рисунок 15" o:spid="_x0000_i1027" type="#_x0000_t75" style="width:463.8pt;height:574.2pt;visibility:visible">
            <v:imagedata r:id="rId10" o:title=""/>
          </v:shape>
        </w:pict>
      </w: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  <w:r w:rsidRPr="00E17364">
        <w:rPr>
          <w:noProof/>
        </w:rPr>
        <w:pict>
          <v:shape id="Рисунок 2" o:spid="_x0000_i1028" type="#_x0000_t75" style="width:467.4pt;height:648.6pt;visibility:visible">
            <v:imagedata r:id="rId11" o:title=""/>
          </v:shape>
        </w:pict>
      </w: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  <w:rPr>
          <w:noProof/>
        </w:rPr>
      </w:pPr>
    </w:p>
    <w:p w:rsidR="00992047" w:rsidRDefault="00992047" w:rsidP="00F74927">
      <w:pPr>
        <w:tabs>
          <w:tab w:val="left" w:pos="5912"/>
        </w:tabs>
      </w:pPr>
      <w:r w:rsidRPr="00E17364">
        <w:rPr>
          <w:noProof/>
        </w:rPr>
        <w:pict>
          <v:shape id="Рисунок 3" o:spid="_x0000_i1029" type="#_x0000_t75" style="width:447.6pt;height:621pt;visibility:visible">
            <v:imagedata r:id="rId12" o:title=""/>
          </v:shape>
        </w:pict>
      </w: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  <w:r w:rsidRPr="00E17364">
        <w:rPr>
          <w:noProof/>
        </w:rPr>
        <w:pict>
          <v:shape id="Рисунок 4" o:spid="_x0000_i1030" type="#_x0000_t75" style="width:467.4pt;height:648.6pt;visibility:visible">
            <v:imagedata r:id="rId13" o:title=""/>
          </v:shape>
        </w:pict>
      </w: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  <w:r w:rsidRPr="00E17364">
        <w:rPr>
          <w:noProof/>
        </w:rPr>
        <w:pict>
          <v:shape id="Рисунок 5" o:spid="_x0000_i1031" type="#_x0000_t75" style="width:467.4pt;height:648.6pt;visibility:visible">
            <v:imagedata r:id="rId14" o:title=""/>
          </v:shape>
        </w:pict>
      </w: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Default="00992047" w:rsidP="00F74927">
      <w:pPr>
        <w:tabs>
          <w:tab w:val="left" w:pos="5912"/>
        </w:tabs>
      </w:pPr>
    </w:p>
    <w:p w:rsidR="00992047" w:rsidRPr="00F74927" w:rsidRDefault="00992047" w:rsidP="00F74927">
      <w:pPr>
        <w:tabs>
          <w:tab w:val="left" w:pos="5912"/>
        </w:tabs>
      </w:pPr>
      <w:r w:rsidRPr="00E17364">
        <w:rPr>
          <w:noProof/>
        </w:rPr>
        <w:pict>
          <v:shape id="Рисунок 6" o:spid="_x0000_i1032" type="#_x0000_t75" style="width:467.4pt;height:648.6pt;visibility:visible">
            <v:imagedata r:id="rId15" o:title=""/>
          </v:shape>
        </w:pict>
      </w:r>
    </w:p>
    <w:sectPr w:rsidR="00992047" w:rsidRPr="00F74927" w:rsidSect="0071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047" w:rsidRDefault="00992047" w:rsidP="00F74927">
      <w:pPr>
        <w:spacing w:after="0" w:line="240" w:lineRule="auto"/>
      </w:pPr>
      <w:r>
        <w:separator/>
      </w:r>
    </w:p>
  </w:endnote>
  <w:endnote w:type="continuationSeparator" w:id="0">
    <w:p w:rsidR="00992047" w:rsidRDefault="00992047" w:rsidP="00F74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047" w:rsidRDefault="00992047" w:rsidP="00F74927">
      <w:pPr>
        <w:spacing w:after="0" w:line="240" w:lineRule="auto"/>
      </w:pPr>
      <w:r>
        <w:separator/>
      </w:r>
    </w:p>
  </w:footnote>
  <w:footnote w:type="continuationSeparator" w:id="0">
    <w:p w:rsidR="00992047" w:rsidRDefault="00992047" w:rsidP="00F74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3B69"/>
    <w:rsid w:val="001431AA"/>
    <w:rsid w:val="00397A7B"/>
    <w:rsid w:val="004049B9"/>
    <w:rsid w:val="00593B69"/>
    <w:rsid w:val="006E56DF"/>
    <w:rsid w:val="00715220"/>
    <w:rsid w:val="0077073D"/>
    <w:rsid w:val="00992047"/>
    <w:rsid w:val="00A949AF"/>
    <w:rsid w:val="00AB556C"/>
    <w:rsid w:val="00B3096C"/>
    <w:rsid w:val="00BF2D9C"/>
    <w:rsid w:val="00C01FC2"/>
    <w:rsid w:val="00D845A8"/>
    <w:rsid w:val="00DD7EFF"/>
    <w:rsid w:val="00E17364"/>
    <w:rsid w:val="00EF0281"/>
    <w:rsid w:val="00F7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56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93B69"/>
    <w:rPr>
      <w:rFonts w:cs="Times New Roman"/>
      <w:color w:val="0000FF"/>
      <w:u w:val="single"/>
    </w:rPr>
  </w:style>
  <w:style w:type="character" w:customStyle="1" w:styleId="phone-number">
    <w:name w:val="phone-number"/>
    <w:basedOn w:val="DefaultParagraphFont"/>
    <w:uiPriority w:val="99"/>
    <w:rsid w:val="006E56DF"/>
    <w:rPr>
      <w:rFonts w:cs="Times New Roman"/>
    </w:rPr>
  </w:style>
  <w:style w:type="character" w:customStyle="1" w:styleId="phone-hide">
    <w:name w:val="phone-hide"/>
    <w:basedOn w:val="DefaultParagraphFont"/>
    <w:uiPriority w:val="99"/>
    <w:rsid w:val="006E56D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74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49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74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7492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74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7492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49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tsg186@yandex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9</Pages>
  <Words>168</Words>
  <Characters>963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beketov</cp:lastModifiedBy>
  <cp:revision>2</cp:revision>
  <dcterms:created xsi:type="dcterms:W3CDTF">2017-11-27T07:35:00Z</dcterms:created>
  <dcterms:modified xsi:type="dcterms:W3CDTF">2017-11-27T07:35:00Z</dcterms:modified>
</cp:coreProperties>
</file>